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CFDF6" w:themeColor="accent1" w:themeTint="33"/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624C18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lang w:val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1A609A" w:rsidRPr="00667911" w:rsidRDefault="009323BB">
                <w:pPr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239120" cy="2042322"/>
                      <wp:effectExtent l="114300" t="114300" r="104140" b="148590"/>
                      <wp:docPr id="9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49077" cy="2051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00B050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Default="001A609A">
            <w:pPr>
              <w:pStyle w:val="a6"/>
              <w:rPr>
                <w:lang w:val="ru-RU"/>
              </w:rPr>
            </w:pPr>
          </w:p>
          <w:p w:rsidR="00EB342D" w:rsidRPr="00EB342D" w:rsidRDefault="00EB342D" w:rsidP="00EB342D">
            <w:pPr>
              <w:rPr>
                <w:lang w:val="ru-RU"/>
              </w:rPr>
            </w:pPr>
          </w:p>
          <w:p w:rsidR="00317BE0" w:rsidRPr="00BC12E9" w:rsidRDefault="00317BE0" w:rsidP="00CB568C">
            <w:pPr>
              <w:pStyle w:val="af3"/>
              <w:shd w:val="clear" w:color="auto" w:fill="92D050"/>
              <w:jc w:val="center"/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Победа</w:t>
            </w:r>
            <w:r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 xml:space="preserve">, </w:t>
            </w:r>
            <w:r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победа</w:t>
            </w:r>
          </w:p>
          <w:p w:rsidR="00317BE0" w:rsidRPr="00BC12E9" w:rsidRDefault="00CB568C" w:rsidP="00BC12E9">
            <w:pPr>
              <w:pStyle w:val="af3"/>
              <w:shd w:val="clear" w:color="auto" w:fill="92D050"/>
              <w:jc w:val="both"/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 xml:space="preserve"> </w:t>
            </w:r>
            <w:r w:rsidR="00317BE0"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Нам</w:t>
            </w:r>
            <w:r w:rsidR="00317BE0"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 xml:space="preserve"> </w:t>
            </w:r>
            <w:r w:rsidR="00317BE0"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только</w:t>
            </w:r>
            <w:r w:rsidR="00317BE0"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 xml:space="preserve"> </w:t>
            </w:r>
            <w:r w:rsidR="00317BE0"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нужна</w:t>
            </w:r>
            <w:r w:rsidR="00317BE0"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!</w:t>
            </w:r>
          </w:p>
          <w:p w:rsidR="0058468D" w:rsidRPr="0058468D" w:rsidRDefault="00317BE0" w:rsidP="0058468D">
            <w:pPr>
              <w:pStyle w:val="af3"/>
              <w:shd w:val="clear" w:color="auto" w:fill="92D050"/>
              <w:jc w:val="center"/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Победы</w:t>
            </w:r>
            <w:r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 xml:space="preserve"> </w:t>
            </w:r>
            <w:r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добьемся</w:t>
            </w:r>
          </w:p>
          <w:p w:rsidR="00317BE0" w:rsidRPr="00BC12E9" w:rsidRDefault="00317BE0" w:rsidP="004D5FD2">
            <w:pPr>
              <w:pStyle w:val="af3"/>
              <w:shd w:val="clear" w:color="auto" w:fill="92D050"/>
              <w:jc w:val="center"/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Сегодня</w:t>
            </w:r>
            <w:r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 xml:space="preserve"> </w:t>
            </w:r>
            <w:r w:rsidRPr="00BC12E9">
              <w:rPr>
                <w:rFonts w:ascii="Gabriola" w:hAnsi="Gabriola" w:cs="Cambri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сполна</w:t>
            </w:r>
            <w:r w:rsidRPr="00BC12E9">
              <w:rPr>
                <w:rFonts w:ascii="Gabriola" w:hAnsi="Gabriola"/>
                <w:color w:val="333333"/>
                <w:sz w:val="56"/>
                <w:szCs w:val="56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!</w:t>
            </w:r>
          </w:p>
          <w:p w:rsidR="001A609A" w:rsidRPr="00667911" w:rsidRDefault="001A609A" w:rsidP="00317BE0">
            <w:pPr>
              <w:pStyle w:val="2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A609A" w:rsidRPr="00263F62">
              <w:trPr>
                <w:trHeight w:hRule="exact" w:val="7920"/>
              </w:trPr>
              <w:tc>
                <w:tcPr>
                  <w:tcW w:w="5000" w:type="pct"/>
                </w:tcPr>
                <w:p w:rsidR="0058468D" w:rsidRDefault="009323BB" w:rsidP="0058468D">
                  <w:pPr>
                    <w:pStyle w:val="2"/>
                    <w:spacing w:before="0" w:after="0"/>
                    <w:rPr>
                      <w:color w:val="002060"/>
                      <w:sz w:val="28"/>
                      <w:szCs w:val="28"/>
                      <w:lang w:val="ru-RU"/>
                    </w:rPr>
                  </w:pPr>
                  <w:r w:rsidRPr="0058468D">
                    <w:rPr>
                      <w:color w:val="002060"/>
                      <w:sz w:val="28"/>
                      <w:szCs w:val="28"/>
                      <w:lang w:val="ru-RU"/>
                    </w:rPr>
                    <w:t xml:space="preserve">Общие сведения о </w:t>
                  </w:r>
                </w:p>
                <w:p w:rsidR="001A609A" w:rsidRPr="0058468D" w:rsidRDefault="0058468D" w:rsidP="0058468D">
                  <w:pPr>
                    <w:pStyle w:val="2"/>
                    <w:spacing w:before="0" w:after="0"/>
                    <w:rPr>
                      <w:color w:val="002060"/>
                      <w:sz w:val="28"/>
                      <w:szCs w:val="28"/>
                      <w:lang w:val="ru-RU"/>
                    </w:rPr>
                  </w:pPr>
                  <w:r w:rsidRPr="0058468D">
                    <w:rPr>
                      <w:color w:val="002060"/>
                      <w:sz w:val="28"/>
                      <w:szCs w:val="28"/>
                      <w:lang w:val="ru-RU"/>
                    </w:rPr>
                    <w:t>МБУ ДК «Электрон»</w:t>
                  </w:r>
                </w:p>
                <w:p w:rsidR="001A609A" w:rsidRPr="0058468D" w:rsidRDefault="00C2600A" w:rsidP="0058468D">
                  <w:pPr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</w:pP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Соревновани</w:t>
                  </w:r>
                  <w:r w:rsidR="00EB342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я</w:t>
                  </w: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 xml:space="preserve"> «Я чемпион</w:t>
                  </w:r>
                  <w:r w:rsidR="0029726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!</w:t>
                  </w: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» проводит МБУ ДК «Электрон» в рамках праздничн</w:t>
                  </w:r>
                  <w:r w:rsidR="009534BB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ой программы «Да здравствует 1 М</w:t>
                  </w: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 xml:space="preserve">ая!" </w:t>
                  </w:r>
                </w:p>
                <w:p w:rsidR="001A609A" w:rsidRPr="0058468D" w:rsidRDefault="009323BB">
                  <w:pPr>
                    <w:pStyle w:val="2"/>
                    <w:rPr>
                      <w:color w:val="002060"/>
                      <w:sz w:val="28"/>
                      <w:szCs w:val="28"/>
                      <w:lang w:val="ru-RU"/>
                    </w:rPr>
                  </w:pPr>
                  <w:r w:rsidRPr="0058468D">
                    <w:rPr>
                      <w:color w:val="002060"/>
                      <w:sz w:val="28"/>
                      <w:szCs w:val="28"/>
                      <w:lang w:val="ru-RU"/>
                    </w:rPr>
                    <w:t>Свяжитесь с нами</w:t>
                  </w:r>
                </w:p>
                <w:p w:rsidR="00EB342D" w:rsidRDefault="009323BB" w:rsidP="00EB342D">
                  <w:pPr>
                    <w:spacing w:after="0" w:line="240" w:lineRule="auto"/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</w:pP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 xml:space="preserve">Телефон: </w:t>
                  </w:r>
                  <w:r w:rsidR="0029726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(</w:t>
                  </w:r>
                  <w:r w:rsidR="00C2600A"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4242</w:t>
                  </w:r>
                  <w:r w:rsidR="0029726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>)</w:t>
                  </w:r>
                  <w:r w:rsidR="00C2600A"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 xml:space="preserve"> 795141</w:t>
                  </w:r>
                </w:p>
                <w:p w:rsidR="00EB342D" w:rsidRPr="00EB342D" w:rsidRDefault="009323BB" w:rsidP="00EB342D">
                  <w:pPr>
                    <w:spacing w:after="0" w:line="240" w:lineRule="auto"/>
                    <w:rPr>
                      <w:b/>
                      <w:color w:val="C00000"/>
                      <w:sz w:val="28"/>
                      <w:szCs w:val="28"/>
                      <w:u w:val="single"/>
                      <w:lang w:val="ru-RU"/>
                    </w:rPr>
                  </w:pP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br/>
                    <w:t xml:space="preserve">Электронная почта: </w:t>
                  </w:r>
                  <w:hyperlink r:id="rId7" w:history="1">
                    <w:r w:rsidR="00EB342D" w:rsidRPr="00EB342D">
                      <w:rPr>
                        <w:rStyle w:val="af5"/>
                        <w:b/>
                        <w:color w:val="C00000"/>
                        <w:sz w:val="28"/>
                        <w:szCs w:val="28"/>
                        <w:u w:val="single"/>
                      </w:rPr>
                      <w:t>dkelektron</w:t>
                    </w:r>
                    <w:r w:rsidR="00EB342D" w:rsidRPr="00EB342D">
                      <w:rPr>
                        <w:rStyle w:val="af5"/>
                        <w:b/>
                        <w:color w:val="C00000"/>
                        <w:sz w:val="28"/>
                        <w:szCs w:val="28"/>
                        <w:u w:val="single"/>
                        <w:lang w:val="ru-RU"/>
                      </w:rPr>
                      <w:t>@</w:t>
                    </w:r>
                    <w:r w:rsidR="00EB342D" w:rsidRPr="00EB342D">
                      <w:rPr>
                        <w:rStyle w:val="af5"/>
                        <w:b/>
                        <w:color w:val="C00000"/>
                        <w:sz w:val="28"/>
                        <w:szCs w:val="28"/>
                        <w:u w:val="single"/>
                      </w:rPr>
                      <w:t>yandex</w:t>
                    </w:r>
                    <w:r w:rsidR="00EB342D" w:rsidRPr="00EB342D">
                      <w:rPr>
                        <w:rStyle w:val="af5"/>
                        <w:b/>
                        <w:color w:val="C00000"/>
                        <w:sz w:val="28"/>
                        <w:szCs w:val="28"/>
                        <w:u w:val="single"/>
                        <w:lang w:val="ru-RU"/>
                      </w:rPr>
                      <w:t>.</w:t>
                    </w:r>
                    <w:proofErr w:type="spellStart"/>
                    <w:r w:rsidR="00EB342D" w:rsidRPr="00EB342D">
                      <w:rPr>
                        <w:rStyle w:val="af5"/>
                        <w:b/>
                        <w:color w:val="C00000"/>
                        <w:sz w:val="28"/>
                        <w:szCs w:val="28"/>
                        <w:u w:val="single"/>
                      </w:rPr>
                      <w:t>ru</w:t>
                    </w:r>
                    <w:proofErr w:type="spellEnd"/>
                  </w:hyperlink>
                </w:p>
                <w:p w:rsidR="001A609A" w:rsidRPr="00EB342D" w:rsidRDefault="009323BB" w:rsidP="00EB342D">
                  <w:pPr>
                    <w:spacing w:after="0" w:line="240" w:lineRule="auto"/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</w:pPr>
                  <w:r w:rsidRPr="00EB342D">
                    <w:rPr>
                      <w:b/>
                      <w:color w:val="C00000"/>
                      <w:sz w:val="28"/>
                      <w:szCs w:val="28"/>
                      <w:u w:val="single"/>
                      <w:lang w:val="ru-RU"/>
                    </w:rPr>
                    <w:br/>
                  </w:r>
                  <w:r w:rsidRPr="0058468D">
                    <w:rPr>
                      <w:b/>
                      <w:color w:val="C00000"/>
                      <w:sz w:val="28"/>
                      <w:szCs w:val="28"/>
                      <w:lang w:val="ru-RU"/>
                    </w:rPr>
                    <w:t xml:space="preserve">Веб-сайт: </w:t>
                  </w:r>
                  <w:proofErr w:type="spellStart"/>
                  <w:r w:rsidR="00E31E3E" w:rsidRPr="00EB342D"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  <w:t>dk</w:t>
                  </w:r>
                  <w:proofErr w:type="spellEnd"/>
                  <w:r w:rsidR="00E31E3E" w:rsidRPr="00EB342D">
                    <w:rPr>
                      <w:b/>
                      <w:color w:val="C00000"/>
                      <w:sz w:val="28"/>
                      <w:szCs w:val="28"/>
                      <w:u w:val="single"/>
                      <w:lang w:val="ru-RU"/>
                    </w:rPr>
                    <w:t>-</w:t>
                  </w:r>
                  <w:proofErr w:type="spellStart"/>
                  <w:r w:rsidR="00E31E3E" w:rsidRPr="00EB342D"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  <w:t>elektron</w:t>
                  </w:r>
                  <w:proofErr w:type="spellEnd"/>
                  <w:r w:rsidR="00E31E3E" w:rsidRPr="00EB342D">
                    <w:rPr>
                      <w:b/>
                      <w:color w:val="C00000"/>
                      <w:sz w:val="28"/>
                      <w:szCs w:val="28"/>
                      <w:u w:val="single"/>
                      <w:lang w:val="ru-RU"/>
                    </w:rPr>
                    <w:t>.</w:t>
                  </w:r>
                  <w:proofErr w:type="spellStart"/>
                  <w:r w:rsidR="00E31E3E" w:rsidRPr="00EB342D"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  <w:t>ru</w:t>
                  </w:r>
                  <w:proofErr w:type="spellEnd"/>
                </w:p>
              </w:tc>
            </w:tr>
            <w:tr w:rsidR="001A609A" w:rsidRPr="00624C18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1A609A" w:rsidRPr="00624C18">
                    <w:sdt>
                      <w:sdtPr>
                        <w:rPr>
                          <w:lang w:val="ru-RU"/>
                        </w:rPr>
                        <w:alias w:val="Логотип"/>
                        <w:tag w:val="Логотип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1A609A" w:rsidRPr="00667911" w:rsidRDefault="00317BE0" w:rsidP="00317BE0">
                            <w:pPr>
                              <w:pStyle w:val="a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828675" cy="5810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_Flat_logo_on_transparent_120x7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6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1A609A" w:rsidRPr="00667911" w:rsidRDefault="001A609A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002060"/>
                            <w:sz w:val="24"/>
                            <w:szCs w:val="24"/>
                            <w:lang w:val="ru-RU"/>
                          </w:rPr>
                          <w:alias w:val="Компания"/>
                          <w:tag w:val=""/>
                          <w:id w:val="1621798997"/>
                          <w:placeholder>
                            <w:docPart w:val="C3C0FF19C6C144CA90BCFD0F4F85DF49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1A609A" w:rsidRPr="00E24A44" w:rsidRDefault="00317BE0">
                            <w:pPr>
                              <w:pStyle w:val="a8"/>
                              <w:rPr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24A44">
                              <w:rPr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МБУ ДК «Электрон»</w:t>
                            </w:r>
                          </w:p>
                        </w:sdtContent>
                      </w:sdt>
                      <w:p w:rsidR="001A609A" w:rsidRPr="00667911" w:rsidRDefault="001A609A" w:rsidP="00317BE0">
                        <w:pPr>
                          <w:pStyle w:val="a9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3820" w:type="dxa"/>
              <w:tblLayout w:type="fixed"/>
              <w:tblLook w:val="04A0" w:firstRow="1" w:lastRow="0" w:firstColumn="1" w:lastColumn="0" w:noHBand="0" w:noVBand="1"/>
            </w:tblPr>
            <w:tblGrid>
              <w:gridCol w:w="3820"/>
            </w:tblGrid>
            <w:tr w:rsidR="001A609A" w:rsidRPr="00667911" w:rsidTr="00C2600A">
              <w:trPr>
                <w:trHeight w:hRule="exact" w:val="5236"/>
              </w:trPr>
              <w:sdt>
                <w:sdtPr>
                  <w:rPr>
                    <w:lang w:val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667911" w:rsidRDefault="00624C18" w:rsidP="00624C18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324100" cy="28098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h9FZLUFSH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280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 w:rsidTr="00C2600A">
              <w:trPr>
                <w:trHeight w:hRule="exact" w:val="326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667911" w:rsidTr="00C2600A">
              <w:trPr>
                <w:trHeight w:hRule="exact" w:val="2325"/>
              </w:trPr>
              <w:sdt>
                <w:sdtPr>
                  <w:rPr>
                    <w:rFonts w:ascii="Microsoft PhagsPa" w:hAnsi="Microsoft PhagsPa"/>
                    <w:color w:val="FFFF00"/>
                    <w:sz w:val="48"/>
                    <w:szCs w:val="48"/>
                    <w:lang w:val="ru-RU"/>
                  </w:rPr>
                  <w:alias w:val="Компания"/>
                  <w:tag w:val=""/>
                  <w:id w:val="1477263083"/>
                  <w:placeholder>
                    <w:docPart w:val="C3C0FF19C6C144CA90BCFD0F4F85DF49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0B050"/>
                    </w:tcPr>
                    <w:p w:rsidR="001A609A" w:rsidRPr="00667911" w:rsidRDefault="00317BE0" w:rsidP="0049161D">
                      <w:pPr>
                        <w:pStyle w:val="11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FFFF00"/>
                          <w:sz w:val="48"/>
                          <w:szCs w:val="48"/>
                          <w:lang w:val="ru-RU"/>
                        </w:rPr>
                        <w:t>МБУ ДК «Электрон»</w:t>
                      </w:r>
                    </w:p>
                  </w:tc>
                </w:sdtContent>
              </w:sdt>
            </w:tr>
            <w:tr w:rsidR="001A609A" w:rsidRPr="00624C18" w:rsidTr="00C2600A">
              <w:trPr>
                <w:trHeight w:hRule="exact" w:val="1900"/>
              </w:trPr>
              <w:tc>
                <w:tcPr>
                  <w:tcW w:w="5000" w:type="pct"/>
                  <w:shd w:val="clear" w:color="auto" w:fill="00B050"/>
                </w:tcPr>
                <w:p w:rsidR="001A609A" w:rsidRPr="00873522" w:rsidRDefault="00624C18" w:rsidP="00EB342D">
                  <w:pPr>
                    <w:pStyle w:val="ac"/>
                    <w:ind w:left="0"/>
                    <w:jc w:val="center"/>
                    <w:rPr>
                      <w:sz w:val="36"/>
                      <w:szCs w:val="36"/>
                      <w:lang w:val="ru-RU"/>
                    </w:rPr>
                  </w:pPr>
                  <w:r w:rsidRPr="00624C18">
                    <w:rPr>
                      <w:color w:val="FFFF00"/>
                      <w:sz w:val="36"/>
                      <w:szCs w:val="36"/>
                      <w:lang w:val="ru-RU"/>
                    </w:rPr>
                    <w:t>Соревновани</w:t>
                  </w:r>
                  <w:r w:rsidR="00EB342D">
                    <w:rPr>
                      <w:color w:val="FFFF00"/>
                      <w:sz w:val="36"/>
                      <w:szCs w:val="36"/>
                      <w:lang w:val="ru-RU"/>
                    </w:rPr>
                    <w:t>я</w:t>
                  </w:r>
                  <w:r w:rsidRPr="00624C18">
                    <w:rPr>
                      <w:color w:val="FFFF00"/>
                      <w:sz w:val="36"/>
                      <w:szCs w:val="36"/>
                      <w:lang w:val="ru-RU"/>
                    </w:rPr>
                    <w:t xml:space="preserve"> на велосипедах</w:t>
                  </w: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4232"/>
        <w:gridCol w:w="720"/>
        <w:gridCol w:w="720"/>
        <w:gridCol w:w="3851"/>
      </w:tblGrid>
      <w:tr w:rsidR="001A609A" w:rsidRPr="00CB568C" w:rsidTr="00EB342D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lang w:val="ru-RU"/>
              </w:rPr>
              <w:id w:val="-1941750188"/>
              <w:picture/>
            </w:sdtPr>
            <w:sdtEndPr/>
            <w:sdtContent>
              <w:p w:rsidR="001A609A" w:rsidRPr="00667911" w:rsidRDefault="009323BB" w:rsidP="00E317BA">
                <w:pPr>
                  <w:spacing w:after="0"/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283999" cy="1959316"/>
                      <wp:effectExtent l="114300" t="114300" r="116840" b="136525"/>
                      <wp:docPr id="11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04958" cy="19772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0000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95767" w:rsidRDefault="00595767" w:rsidP="00E317BA">
            <w:pPr>
              <w:pStyle w:val="1"/>
              <w:spacing w:before="0"/>
              <w:jc w:val="both"/>
              <w:rPr>
                <w:rStyle w:val="10"/>
                <w:rFonts w:asciiTheme="minorHAnsi" w:hAnsiTheme="minorHAnsi"/>
                <w:color w:val="FF0000"/>
                <w:sz w:val="36"/>
                <w:szCs w:val="36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</w:p>
          <w:p w:rsidR="00A203CE" w:rsidRPr="00D635A1" w:rsidRDefault="00BC12E9" w:rsidP="00595767">
            <w:pPr>
              <w:pStyle w:val="1"/>
              <w:spacing w:before="0"/>
              <w:jc w:val="center"/>
              <w:rPr>
                <w:rStyle w:val="10"/>
                <w:rFonts w:asciiTheme="minorHAnsi" w:hAnsiTheme="minorHAnsi"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  <w:r w:rsidRPr="00D635A1">
              <w:rPr>
                <w:rStyle w:val="10"/>
                <w:rFonts w:ascii="Bernard MT Condensed" w:hAnsi="Bernard MT Condensed"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01 </w:t>
            </w:r>
            <w:r w:rsidRPr="00D635A1">
              <w:rPr>
                <w:rStyle w:val="10"/>
                <w:rFonts w:ascii="Cambria" w:hAnsi="Cambria" w:cs="Cambria"/>
                <w:b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мая</w:t>
            </w:r>
            <w:r w:rsidRPr="00D635A1">
              <w:rPr>
                <w:rStyle w:val="10"/>
                <w:rFonts w:ascii="Bernard MT Condensed" w:hAnsi="Bernard MT Condensed"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 2017 </w:t>
            </w:r>
            <w:r w:rsidRPr="00D635A1">
              <w:rPr>
                <w:rStyle w:val="10"/>
                <w:rFonts w:ascii="Cambria" w:hAnsi="Cambria" w:cs="Cambria"/>
                <w:b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года</w:t>
            </w:r>
            <w:r w:rsidRPr="00D635A1">
              <w:rPr>
                <w:rStyle w:val="10"/>
                <w:rFonts w:ascii="Bernard MT Condensed" w:hAnsi="Bernard MT Condensed"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 </w:t>
            </w:r>
          </w:p>
          <w:p w:rsidR="00F434E5" w:rsidRPr="00D635A1" w:rsidRDefault="00BC12E9" w:rsidP="00595767">
            <w:pPr>
              <w:pStyle w:val="1"/>
              <w:spacing w:before="0"/>
              <w:jc w:val="center"/>
              <w:rPr>
                <w:rStyle w:val="10"/>
                <w:rFonts w:asciiTheme="minorHAnsi" w:hAnsiTheme="minorHAnsi"/>
                <w:color w:val="002060"/>
                <w:sz w:val="48"/>
                <w:szCs w:val="48"/>
                <w:lang w:val="ru-RU"/>
              </w:rPr>
            </w:pPr>
            <w:r w:rsidRPr="00D635A1">
              <w:rPr>
                <w:rStyle w:val="10"/>
                <w:rFonts w:ascii="Cambria" w:hAnsi="Cambria" w:cs="Cambria"/>
                <w:b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в</w:t>
            </w:r>
            <w:r w:rsidRPr="00D635A1">
              <w:rPr>
                <w:rStyle w:val="10"/>
                <w:rFonts w:ascii="Bernard MT Condensed" w:hAnsi="Bernard MT Condensed"/>
                <w:color w:val="002060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 14:45</w:t>
            </w:r>
          </w:p>
          <w:p w:rsidR="00F434E5" w:rsidRPr="00EB342D" w:rsidRDefault="00F434E5" w:rsidP="00595767">
            <w:pPr>
              <w:pStyle w:val="1"/>
              <w:spacing w:before="0"/>
              <w:jc w:val="center"/>
              <w:rPr>
                <w:rStyle w:val="10"/>
                <w:rFonts w:asciiTheme="minorHAnsi" w:hAnsiTheme="minorHAnsi"/>
                <w:sz w:val="48"/>
                <w:szCs w:val="48"/>
                <w:lang w:val="ru-RU"/>
              </w:rPr>
            </w:pPr>
          </w:p>
          <w:p w:rsidR="00CB568C" w:rsidRPr="00EB342D" w:rsidRDefault="00CB568C" w:rsidP="00595767">
            <w:pPr>
              <w:pStyle w:val="1"/>
              <w:spacing w:before="0"/>
              <w:jc w:val="center"/>
              <w:rPr>
                <w:rStyle w:val="10"/>
                <w:rFonts w:asciiTheme="minorHAnsi" w:hAnsiTheme="minorHAnsi"/>
                <w:sz w:val="48"/>
                <w:szCs w:val="48"/>
                <w:lang w:val="ru-RU"/>
              </w:rPr>
            </w:pPr>
            <w:r w:rsidRPr="00EB342D">
              <w:rPr>
                <w:rStyle w:val="10"/>
                <w:rFonts w:ascii="Impact" w:hAnsi="Impact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>П</w:t>
            </w:r>
            <w:r w:rsidR="00BC12E9" w:rsidRPr="00EB342D">
              <w:rPr>
                <w:rStyle w:val="10"/>
                <w:rFonts w:ascii="Impact" w:hAnsi="Impact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>риглашаем</w:t>
            </w:r>
          </w:p>
          <w:p w:rsidR="00CB568C" w:rsidRPr="00EB342D" w:rsidRDefault="00CB568C" w:rsidP="00595767">
            <w:pPr>
              <w:spacing w:after="0"/>
              <w:jc w:val="center"/>
              <w:rPr>
                <w:rFonts w:ascii="Impact" w:hAnsi="Impact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</w:pPr>
            <w:r w:rsidRPr="00EB342D">
              <w:rPr>
                <w:rFonts w:ascii="Impact" w:hAnsi="Impact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Всех, всех, всех!</w:t>
            </w:r>
          </w:p>
          <w:p w:rsidR="00F434E5" w:rsidRPr="00EB342D" w:rsidRDefault="00BC12E9" w:rsidP="00595767">
            <w:pPr>
              <w:spacing w:after="0"/>
              <w:jc w:val="center"/>
              <w:rPr>
                <w:rStyle w:val="10"/>
                <w:rFonts w:asciiTheme="minorHAnsi" w:hAnsiTheme="minorHAnsi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EB342D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желающих</w:t>
            </w:r>
            <w:r w:rsidRPr="00EB342D">
              <w:rPr>
                <w:rStyle w:val="10"/>
                <w:rFonts w:ascii="Monotype Corsiva" w:hAnsi="Monotype Corsiv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EB342D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принять</w:t>
            </w:r>
            <w:r w:rsidRPr="00EB342D">
              <w:rPr>
                <w:rStyle w:val="10"/>
                <w:rFonts w:ascii="Bernard MT Condensed" w:hAnsi="Bernard MT Condensed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EB342D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участие</w:t>
            </w:r>
          </w:p>
          <w:p w:rsidR="00F434E5" w:rsidRPr="00D635A1" w:rsidRDefault="00BC12E9" w:rsidP="00595767">
            <w:pPr>
              <w:spacing w:after="0"/>
              <w:jc w:val="center"/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</w:pPr>
            <w:r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в</w:t>
            </w:r>
            <w:r w:rsidRPr="00D635A1">
              <w:rPr>
                <w:rStyle w:val="10"/>
                <w:rFonts w:ascii="Monotype Corsiva" w:hAnsi="Monotype Corsiv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 xml:space="preserve"> </w:t>
            </w:r>
            <w:r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соревнованиях</w:t>
            </w:r>
            <w:r w:rsidRPr="00D635A1">
              <w:rPr>
                <w:rStyle w:val="10"/>
                <w:rFonts w:ascii="Monotype Corsiva" w:hAnsi="Monotype Corsiv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 xml:space="preserve"> </w:t>
            </w:r>
            <w:r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на</w:t>
            </w:r>
            <w:r w:rsidRPr="00D635A1">
              <w:rPr>
                <w:rStyle w:val="10"/>
                <w:rFonts w:ascii="Monotype Corsiva" w:hAnsi="Monotype Corsiv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 xml:space="preserve"> </w:t>
            </w:r>
            <w:r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велосипедах</w:t>
            </w:r>
          </w:p>
          <w:p w:rsidR="001A609A" w:rsidRPr="00CB568C" w:rsidRDefault="00BC12E9" w:rsidP="00595767">
            <w:pPr>
              <w:spacing w:after="0"/>
              <w:jc w:val="center"/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</w:pPr>
            <w:r w:rsidRPr="00D635A1">
              <w:rPr>
                <w:rStyle w:val="10"/>
                <w:rFonts w:ascii="Monotype Corsiva" w:hAnsi="Monotype Corsiv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«</w:t>
            </w:r>
            <w:r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Я</w:t>
            </w:r>
            <w:r w:rsidRPr="00D635A1">
              <w:rPr>
                <w:rStyle w:val="10"/>
                <w:rFonts w:ascii="Monotype Corsiva" w:hAnsi="Monotype Corsiv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 xml:space="preserve"> </w:t>
            </w:r>
            <w:r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чемпион</w:t>
            </w:r>
            <w:r w:rsidR="0029726D" w:rsidRPr="00D635A1">
              <w:rPr>
                <w:rStyle w:val="10"/>
                <w:rFonts w:ascii="Monotype Corsiva" w:hAnsi="Monotype Corsiva" w:cs="Cambri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!</w:t>
            </w:r>
            <w:r w:rsidRPr="00D635A1">
              <w:rPr>
                <w:rStyle w:val="10"/>
                <w:rFonts w:ascii="Monotype Corsiva" w:hAnsi="Monotype Corsiva"/>
                <w:color w:val="1E5825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».</w:t>
            </w:r>
          </w:p>
        </w:tc>
        <w:tc>
          <w:tcPr>
            <w:tcW w:w="713" w:type="dxa"/>
          </w:tcPr>
          <w:p w:rsidR="001A609A" w:rsidRPr="00667911" w:rsidRDefault="001A609A" w:rsidP="00E317BA">
            <w:pPr>
              <w:spacing w:after="0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E317BA" w:rsidRDefault="001A609A" w:rsidP="00E317BA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</w:tcPr>
          <w:p w:rsidR="0029726D" w:rsidRDefault="0029726D" w:rsidP="00E317BA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A203CE" w:rsidRDefault="00A203CE" w:rsidP="00E317BA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Соревнования проводятся на приклубной площадке МБУ ДК «Электрон».</w:t>
            </w:r>
          </w:p>
          <w:p w:rsidR="002529DA" w:rsidRDefault="00A203CE" w:rsidP="00E317BA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 </w:t>
            </w:r>
            <w:r w:rsidR="00E317BA"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участию в соревнованиях допускаются все желающие дети в возрасте от 5 до 14 лет на личных велосипедах</w:t>
            </w:r>
            <w:r w:rsidR="000854F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:</w:t>
            </w:r>
            <w:r w:rsidR="00E317BA"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263F62" w:rsidRPr="00263F62" w:rsidRDefault="00263F62" w:rsidP="00263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63F6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 соревнования командные;</w:t>
            </w:r>
          </w:p>
          <w:p w:rsidR="00263F62" w:rsidRPr="00263F62" w:rsidRDefault="00263F62" w:rsidP="00263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63F6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  участники соревнований делятся на три возрастные группы:</w:t>
            </w:r>
          </w:p>
          <w:p w:rsidR="00263F62" w:rsidRPr="00263F62" w:rsidRDefault="00263F62" w:rsidP="00263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63F6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 возрастная группа: 5 – 6 лет;</w:t>
            </w:r>
          </w:p>
          <w:p w:rsidR="00263F62" w:rsidRPr="00263F62" w:rsidRDefault="00263F62" w:rsidP="00263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63F6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 возрастная группа: 7 – 9 лет;</w:t>
            </w:r>
          </w:p>
          <w:p w:rsidR="00263F62" w:rsidRDefault="00263F62" w:rsidP="00263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63F6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 возрастная группа: 10 – 12 лет;</w:t>
            </w:r>
            <w:bookmarkStart w:id="0" w:name="_GoBack"/>
            <w:bookmarkEnd w:id="0"/>
          </w:p>
          <w:p w:rsidR="00E317BA" w:rsidRDefault="00E317BA" w:rsidP="00E317BA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E317B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</w:t>
            </w:r>
            <w:r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форма участников спортивная.</w:t>
            </w:r>
          </w:p>
          <w:p w:rsidR="006C6B17" w:rsidRPr="00E317BA" w:rsidRDefault="006C6B17" w:rsidP="006C6B1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</w:t>
            </w:r>
            <w:r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 техническое состояние велосипеда ответственность несет родитель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29726D" w:rsidRDefault="0029726D" w:rsidP="0029726D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9726D" w:rsidRPr="00E317BA" w:rsidRDefault="0029726D" w:rsidP="0029726D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E317B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Техника безопасности:</w:t>
            </w:r>
          </w:p>
          <w:p w:rsidR="0029726D" w:rsidRPr="00595767" w:rsidRDefault="004B0BA0" w:rsidP="0029726D">
            <w:pPr>
              <w:tabs>
                <w:tab w:val="num" w:pos="426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 w:rsidR="0029726D" w:rsidRPr="00595767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быть собранным и внимательным;</w:t>
            </w:r>
          </w:p>
          <w:p w:rsidR="0029726D" w:rsidRPr="00595767" w:rsidRDefault="004B0BA0" w:rsidP="0029726D">
            <w:pPr>
              <w:tabs>
                <w:tab w:val="num" w:pos="426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 w:rsidR="0029726D" w:rsidRPr="00595767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избежание столкновений велотехники;</w:t>
            </w:r>
          </w:p>
          <w:p w:rsidR="0029726D" w:rsidRPr="00595767" w:rsidRDefault="004B0BA0" w:rsidP="0029726D">
            <w:pPr>
              <w:tabs>
                <w:tab w:val="num" w:pos="426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 w:rsidR="0029726D" w:rsidRPr="00595767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аккуратное прохождение поворотов.</w:t>
            </w:r>
          </w:p>
          <w:p w:rsidR="00595767" w:rsidRPr="00595767" w:rsidRDefault="00595767" w:rsidP="00E317BA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12"/>
                <w:szCs w:val="12"/>
                <w:lang w:val="ru-RU"/>
              </w:rPr>
            </w:pPr>
          </w:p>
          <w:p w:rsidR="00E317BA" w:rsidRDefault="00E317BA" w:rsidP="00E317BA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E317B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Критерии оценок соревнований:</w:t>
            </w:r>
          </w:p>
          <w:p w:rsidR="008E50C0" w:rsidRDefault="0049161D" w:rsidP="0049161D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9161D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Жюри оценивает, как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процесс, так и результат соревнований.</w:t>
            </w:r>
            <w:r w:rsidR="008E50C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8E50C0"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Задани</w:t>
            </w:r>
            <w:r w:rsidR="008E50C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я</w:t>
            </w:r>
            <w:r w:rsidR="008E50C0"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оцениваются по 5 бальной системе.</w:t>
            </w:r>
            <w:r w:rsidR="008E50C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процессе соревнований жюри оценивает</w:t>
            </w:r>
            <w:r w:rsidR="008E50C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:</w:t>
            </w:r>
          </w:p>
          <w:p w:rsidR="008E50C0" w:rsidRDefault="008E50C0" w:rsidP="0049161D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 w:rsidR="0049161D"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аккуратность и четкость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выполняемых действий участников;</w:t>
            </w:r>
          </w:p>
          <w:p w:rsidR="008E50C0" w:rsidRDefault="008E50C0" w:rsidP="0049161D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 w:rsidR="0049161D" w:rsidRPr="00E317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внимательность;</w:t>
            </w:r>
          </w:p>
          <w:p w:rsidR="008E50C0" w:rsidRPr="008E50C0" w:rsidRDefault="008E50C0" w:rsidP="008E50C0">
            <w:pPr>
              <w:spacing w:after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 скорость.</w:t>
            </w:r>
          </w:p>
          <w:p w:rsidR="008E50C0" w:rsidRPr="00E317BA" w:rsidRDefault="008E50C0" w:rsidP="0049161D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 w:rsidP="00E317BA">
            <w:pPr>
              <w:spacing w:after="0"/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 w:rsidP="00E317BA">
            <w:pPr>
              <w:spacing w:after="0"/>
              <w:rPr>
                <w:lang w:val="ru-RU"/>
              </w:rPr>
            </w:pPr>
          </w:p>
        </w:tc>
        <w:tc>
          <w:tcPr>
            <w:tcW w:w="3851" w:type="dxa"/>
          </w:tcPr>
          <w:sdt>
            <w:sdtPr>
              <w:rPr>
                <w:lang w:val="ru-RU"/>
              </w:rPr>
              <w:id w:val="1665123103"/>
              <w:picture/>
            </w:sdtPr>
            <w:sdtEndPr/>
            <w:sdtContent>
              <w:p w:rsidR="001A609A" w:rsidRPr="00667911" w:rsidRDefault="009323BB" w:rsidP="00E317BA">
                <w:pPr>
                  <w:spacing w:after="0"/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267297" cy="1920145"/>
                      <wp:effectExtent l="114300" t="114300" r="114300" b="137795"/>
                      <wp:docPr id="12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8504" cy="193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0000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Default="001A609A" w:rsidP="00E317BA">
            <w:pPr>
              <w:pStyle w:val="a6"/>
              <w:spacing w:after="0"/>
              <w:rPr>
                <w:lang w:val="ru-RU"/>
              </w:rPr>
            </w:pPr>
          </w:p>
          <w:p w:rsidR="00D528D4" w:rsidRDefault="00D528D4" w:rsidP="00D528D4">
            <w:pPr>
              <w:rPr>
                <w:lang w:val="ru-RU"/>
              </w:rPr>
            </w:pPr>
          </w:p>
          <w:p w:rsidR="00D528D4" w:rsidRPr="00D528D4" w:rsidRDefault="00D528D4" w:rsidP="00D528D4">
            <w:pPr>
              <w:rPr>
                <w:lang w:val="ru-RU"/>
              </w:rPr>
            </w:pPr>
          </w:p>
          <w:p w:rsidR="001A609A" w:rsidRPr="00667911" w:rsidRDefault="00D528D4" w:rsidP="00E317BA">
            <w:pPr>
              <w:spacing w:after="0"/>
              <w:rPr>
                <w:lang w:val="ru-RU"/>
              </w:rPr>
            </w:pPr>
            <w:r w:rsidRPr="00D528D4">
              <w:rPr>
                <w:noProof/>
                <w:lang w:val="ru-RU" w:eastAsia="ru-RU"/>
              </w:rPr>
              <w:drawing>
                <wp:inline distT="0" distB="0" distL="0" distR="0">
                  <wp:extent cx="2417259" cy="2363483"/>
                  <wp:effectExtent l="0" t="0" r="2540" b="0"/>
                  <wp:docPr id="4" name="Рисунок 4" descr="C:\Users\Татьяна\Desktop\get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get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15" cy="241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34317DE3"/>
    <w:multiLevelType w:val="multilevel"/>
    <w:tmpl w:val="1C5A27A6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22"/>
    <w:rsid w:val="0007032F"/>
    <w:rsid w:val="000854FB"/>
    <w:rsid w:val="000B2146"/>
    <w:rsid w:val="000E0E95"/>
    <w:rsid w:val="00156840"/>
    <w:rsid w:val="001A609A"/>
    <w:rsid w:val="002529DA"/>
    <w:rsid w:val="00263F62"/>
    <w:rsid w:val="0029726D"/>
    <w:rsid w:val="00317BE0"/>
    <w:rsid w:val="003E0171"/>
    <w:rsid w:val="00424605"/>
    <w:rsid w:val="0049161D"/>
    <w:rsid w:val="004B0BA0"/>
    <w:rsid w:val="004D5FD2"/>
    <w:rsid w:val="0058468D"/>
    <w:rsid w:val="00595767"/>
    <w:rsid w:val="00624C18"/>
    <w:rsid w:val="00667911"/>
    <w:rsid w:val="006C6B17"/>
    <w:rsid w:val="00752D76"/>
    <w:rsid w:val="00873522"/>
    <w:rsid w:val="008E50C0"/>
    <w:rsid w:val="009323BB"/>
    <w:rsid w:val="0094281E"/>
    <w:rsid w:val="009534BB"/>
    <w:rsid w:val="00A203CE"/>
    <w:rsid w:val="00A60BD0"/>
    <w:rsid w:val="00BC12E9"/>
    <w:rsid w:val="00C2600A"/>
    <w:rsid w:val="00CB568C"/>
    <w:rsid w:val="00D528D4"/>
    <w:rsid w:val="00D635A1"/>
    <w:rsid w:val="00D86D31"/>
    <w:rsid w:val="00DD143C"/>
    <w:rsid w:val="00E24A44"/>
    <w:rsid w:val="00E317BA"/>
    <w:rsid w:val="00E31E3E"/>
    <w:rsid w:val="00E86DA7"/>
    <w:rsid w:val="00EB342D"/>
    <w:rsid w:val="00F4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5C9E6-7BE5-4FD7-8B82-DB5DADE7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1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paragraph" w:styleId="af1">
    <w:name w:val="Balloon Text"/>
    <w:basedOn w:val="a0"/>
    <w:link w:val="af2"/>
    <w:uiPriority w:val="99"/>
    <w:semiHidden/>
    <w:unhideWhenUsed/>
    <w:rsid w:val="00624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624C18"/>
    <w:rPr>
      <w:rFonts w:ascii="Segoe UI" w:hAnsi="Segoe UI" w:cs="Segoe UI"/>
      <w:sz w:val="18"/>
      <w:szCs w:val="18"/>
    </w:rPr>
  </w:style>
  <w:style w:type="paragraph" w:styleId="af3">
    <w:name w:val="Normal (Web)"/>
    <w:basedOn w:val="a0"/>
    <w:uiPriority w:val="99"/>
    <w:semiHidden/>
    <w:unhideWhenUsed/>
    <w:rsid w:val="0031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f4">
    <w:name w:val="List Paragraph"/>
    <w:basedOn w:val="a0"/>
    <w:qFormat/>
    <w:rsid w:val="00F434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5">
    <w:name w:val="Hyperlink"/>
    <w:basedOn w:val="a1"/>
    <w:uiPriority w:val="99"/>
    <w:unhideWhenUsed/>
    <w:rsid w:val="00E317BA"/>
    <w:rPr>
      <w:strike w:val="0"/>
      <w:dstrike w:val="0"/>
      <w:color w:val="0066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kelektron@yandex.ru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91;&#1079;&#1100;&#1084;&#1080;&#1085;&#1072;\AppData\Roaming\Microsoft\Templates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3C0FF19C6C144CA90BCFD0F4F85DF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C2BE52-D3BD-4617-A617-B52BCD342A8F}"/>
      </w:docPartPr>
      <w:docPartBody>
        <w:p w:rsidR="009E1115" w:rsidRDefault="00EE0835">
          <w:pPr>
            <w:pStyle w:val="C3C0FF19C6C144CA90BCFD0F4F85DF49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835"/>
    <w:rsid w:val="00066D73"/>
    <w:rsid w:val="005077B3"/>
    <w:rsid w:val="005734B3"/>
    <w:rsid w:val="00933C06"/>
    <w:rsid w:val="009E1115"/>
    <w:rsid w:val="00AC5C0F"/>
    <w:rsid w:val="00C7585B"/>
    <w:rsid w:val="00D251CA"/>
    <w:rsid w:val="00EE0835"/>
    <w:rsid w:val="00F606FA"/>
    <w:rsid w:val="00FD0DDD"/>
    <w:rsid w:val="00FE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ACCF3F3BE73455AAB38185CC8B9C1FF">
    <w:name w:val="8ACCF3F3BE73455AAB38185CC8B9C1FF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771DB2C52E0049059FAAA73382E93434">
    <w:name w:val="771DB2C52E0049059FAAA73382E93434"/>
  </w:style>
  <w:style w:type="paragraph" w:customStyle="1" w:styleId="638559FBB71B42D08AF31ADC60DAC233">
    <w:name w:val="638559FBB71B42D08AF31ADC60DAC233"/>
  </w:style>
  <w:style w:type="paragraph" w:customStyle="1" w:styleId="7F9A5205DF7F43D3B8E61B308F17E2D5">
    <w:name w:val="7F9A5205DF7F43D3B8E61B308F17E2D5"/>
  </w:style>
  <w:style w:type="paragraph" w:customStyle="1" w:styleId="D6CE5FC231D04AD5AB8D3A95F03F15A1">
    <w:name w:val="D6CE5FC231D04AD5AB8D3A95F03F15A1"/>
  </w:style>
  <w:style w:type="paragraph" w:customStyle="1" w:styleId="4E85C89AAE9C4FD9B910A764202EEB42">
    <w:name w:val="4E85C89AAE9C4FD9B910A764202EEB42"/>
  </w:style>
  <w:style w:type="paragraph" w:customStyle="1" w:styleId="C3C0FF19C6C144CA90BCFD0F4F85DF49">
    <w:name w:val="C3C0FF19C6C144CA90BCFD0F4F85DF49"/>
  </w:style>
  <w:style w:type="paragraph" w:customStyle="1" w:styleId="1C2EA24B25784444A66308BBDEABADE5">
    <w:name w:val="1C2EA24B25784444A66308BBDEABADE5"/>
  </w:style>
  <w:style w:type="paragraph" w:customStyle="1" w:styleId="8F7524427CE343168608EC0424AE1994">
    <w:name w:val="8F7524427CE343168608EC0424AE1994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paragraph" w:customStyle="1" w:styleId="41B495F168DF41A68CDDC3C59E1ADC79">
    <w:name w:val="41B495F168DF41A68CDDC3C59E1ADC79"/>
  </w:style>
  <w:style w:type="paragraph" w:customStyle="1" w:styleId="6A60A1FAE43A43A585A979F4AC862165">
    <w:name w:val="6A60A1FAE43A43A585A979F4AC862165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paragraph" w:customStyle="1" w:styleId="959E602523A84A2B873C71A781D5D322">
    <w:name w:val="959E602523A84A2B873C71A781D5D322"/>
  </w:style>
  <w:style w:type="paragraph" w:customStyle="1" w:styleId="E130D40F0D1E479C8229B16A77F84AAC">
    <w:name w:val="E130D40F0D1E479C8229B16A77F84AAC"/>
  </w:style>
  <w:style w:type="paragraph" w:customStyle="1" w:styleId="22B7D6B426AD4F89B0F0DCF6FDFEF6A7">
    <w:name w:val="22B7D6B426AD4F89B0F0DCF6FDFEF6A7"/>
    <w:rsid w:val="005077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188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МБУ ДК «Электрон»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Кузьмина</dc:creator>
  <cp:keywords/>
  <cp:lastModifiedBy>Татьяна</cp:lastModifiedBy>
  <cp:revision>25</cp:revision>
  <cp:lastPrinted>2017-03-31T01:53:00Z</cp:lastPrinted>
  <dcterms:created xsi:type="dcterms:W3CDTF">2017-03-23T04:23:00Z</dcterms:created>
  <dcterms:modified xsi:type="dcterms:W3CDTF">2017-04-14T04:39:00Z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